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01F95" w14:textId="0CC2CE36" w:rsidR="00FB41E8" w:rsidRDefault="00676BBF" w:rsidP="006542FE">
      <w:pPr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Rijeka, 2. veljače </w:t>
      </w:r>
      <w:r w:rsidR="00C85D48">
        <w:rPr>
          <w:b/>
          <w:bCs/>
        </w:rPr>
        <w:t>2020.</w:t>
      </w:r>
    </w:p>
    <w:p w14:paraId="4E7AE98C" w14:textId="360D1A06" w:rsidR="00C85D48" w:rsidRDefault="00C85D48" w:rsidP="00C85D48">
      <w:pPr>
        <w:jc w:val="right"/>
        <w:rPr>
          <w:b/>
          <w:bCs/>
        </w:rPr>
      </w:pPr>
      <w:r>
        <w:rPr>
          <w:b/>
          <w:bCs/>
        </w:rPr>
        <w:t>OBJAVA ZA MEDIJE</w:t>
      </w:r>
    </w:p>
    <w:p w14:paraId="4ED5215E" w14:textId="0B348AC4" w:rsidR="00676BBF" w:rsidRDefault="00676BBF" w:rsidP="00C85D48">
      <w:pPr>
        <w:jc w:val="center"/>
        <w:rPr>
          <w:b/>
          <w:bCs/>
        </w:rPr>
      </w:pPr>
      <w:r>
        <w:rPr>
          <w:b/>
          <w:bCs/>
        </w:rPr>
        <w:t>24 SATA KOJA SU PROMIJENILA RIJEKU</w:t>
      </w:r>
    </w:p>
    <w:p w14:paraId="16C4B5A8" w14:textId="12E612B2" w:rsidR="00C85D48" w:rsidRPr="00CE2AC5" w:rsidRDefault="00F25088" w:rsidP="00E8530E">
      <w:r w:rsidRPr="00CE2AC5">
        <w:rPr>
          <w:b/>
          <w:bCs/>
        </w:rPr>
        <w:t>Velikom svečanom proslavom</w:t>
      </w:r>
      <w:r w:rsidRPr="00CE2AC5">
        <w:t xml:space="preserve"> koja je trajala 24 sata, </w:t>
      </w:r>
      <w:r w:rsidRPr="00CE2AC5">
        <w:rPr>
          <w:b/>
          <w:bCs/>
        </w:rPr>
        <w:t>Rijeka je 1. veljače i službeno preuzela titulu Europske prijestolnice kulture</w:t>
      </w:r>
      <w:r w:rsidRPr="00CE2AC5">
        <w:t xml:space="preserve"> i time započela možda i najvažniju</w:t>
      </w:r>
      <w:r w:rsidR="002C777C" w:rsidRPr="00CE2AC5">
        <w:t>, ali svakako naj</w:t>
      </w:r>
      <w:r w:rsidR="00C340E6" w:rsidRPr="00CE2AC5">
        <w:t>zanimljiviju</w:t>
      </w:r>
      <w:r w:rsidRPr="00CE2AC5">
        <w:t xml:space="preserve"> kulturnu godinu u svojoj povijesti.</w:t>
      </w:r>
    </w:p>
    <w:p w14:paraId="61292D3C" w14:textId="77777777" w:rsidR="00CA1A0C" w:rsidRDefault="00CE2AC5" w:rsidP="00E8530E">
      <w:pPr>
        <w:rPr>
          <w:b/>
          <w:bCs/>
          <w:iCs/>
        </w:rPr>
      </w:pPr>
      <w:r w:rsidRPr="00CE2AC5">
        <w:t>C</w:t>
      </w:r>
      <w:r w:rsidR="002C777C" w:rsidRPr="00CE2AC5">
        <w:t xml:space="preserve">ijeli grad disao </w:t>
      </w:r>
      <w:r w:rsidRPr="00CE2AC5">
        <w:t>je kao jedno, od</w:t>
      </w:r>
      <w:r w:rsidR="00CA1A0C">
        <w:rPr>
          <w:b/>
          <w:bCs/>
        </w:rPr>
        <w:t xml:space="preserve"> ranog jutra.</w:t>
      </w:r>
      <w:r w:rsidRPr="00CE2AC5">
        <w:rPr>
          <w:b/>
          <w:bCs/>
        </w:rPr>
        <w:t xml:space="preserve"> </w:t>
      </w:r>
      <w:r w:rsidRPr="00CE2AC5">
        <w:rPr>
          <w:b/>
          <w:bCs/>
          <w:iCs/>
        </w:rPr>
        <w:t>Opera</w:t>
      </w:r>
      <w:r w:rsidR="002C777C" w:rsidRPr="00CE2AC5">
        <w:rPr>
          <w:b/>
          <w:bCs/>
          <w:iCs/>
        </w:rPr>
        <w:t xml:space="preserve"> industriale</w:t>
      </w:r>
      <w:r w:rsidRPr="00CE2AC5">
        <w:rPr>
          <w:b/>
          <w:bCs/>
          <w:iCs/>
        </w:rPr>
        <w:t xml:space="preserve"> bila je kulminacija večeri u kojoj je Rijeka najavila kojim vrijednostima se predstavlja Europi 2020</w:t>
      </w:r>
      <w:r w:rsidR="00CA1A0C">
        <w:rPr>
          <w:b/>
          <w:bCs/>
          <w:iCs/>
        </w:rPr>
        <w:t>.</w:t>
      </w:r>
      <w:r w:rsidRPr="00CE2AC5">
        <w:rPr>
          <w:b/>
          <w:bCs/>
          <w:iCs/>
        </w:rPr>
        <w:t xml:space="preserve"> i koje vrijednosti suvremenoj Europi donosi. </w:t>
      </w:r>
    </w:p>
    <w:p w14:paraId="72478445" w14:textId="4C138FE7" w:rsidR="009316EA" w:rsidRPr="00CE2AC5" w:rsidRDefault="00CA1A0C" w:rsidP="00E8530E">
      <w:pPr>
        <w:rPr>
          <w:b/>
          <w:bCs/>
          <w:iCs/>
        </w:rPr>
      </w:pPr>
      <w:r>
        <w:rPr>
          <w:b/>
          <w:bCs/>
          <w:iCs/>
        </w:rPr>
        <w:t xml:space="preserve">Riječku je cjelodnevnu svečanost pohodilo više od 30 tisuća ljudi, od toga je sama, Opera industriale, okupila 20.000 ljudi na gatovima Riječke luke. </w:t>
      </w:r>
      <w:r w:rsidR="00CE2AC5" w:rsidRPr="00CE2AC5">
        <w:rPr>
          <w:b/>
          <w:bCs/>
          <w:iCs/>
        </w:rPr>
        <w:t>Slobod</w:t>
      </w:r>
      <w:r w:rsidR="00CE2AC5">
        <w:rPr>
          <w:b/>
          <w:bCs/>
          <w:iCs/>
        </w:rPr>
        <w:t>a, Tolerancija, Antifašizam i Lj</w:t>
      </w:r>
      <w:r w:rsidR="00CE2AC5" w:rsidRPr="00CE2AC5">
        <w:rPr>
          <w:b/>
          <w:bCs/>
          <w:iCs/>
        </w:rPr>
        <w:t>ubav samo su neke od poruka kojima je završila sred</w:t>
      </w:r>
      <w:r w:rsidR="00CE2AC5">
        <w:rPr>
          <w:b/>
          <w:bCs/>
          <w:iCs/>
        </w:rPr>
        <w:t>išnja svečanost.</w:t>
      </w:r>
    </w:p>
    <w:p w14:paraId="24449BA8" w14:textId="39C7A782" w:rsidR="00CE2AC5" w:rsidRDefault="00CE2AC5" w:rsidP="00E8530E">
      <w:pPr>
        <w:rPr>
          <w:b/>
          <w:bCs/>
          <w:iCs/>
        </w:rPr>
      </w:pPr>
      <w:r w:rsidRPr="00CE2AC5">
        <w:rPr>
          <w:b/>
          <w:bCs/>
          <w:iCs/>
        </w:rPr>
        <w:t>Program se nastavio do jutra u brojnim klubovima, kafićima i koncertnim prostorima.</w:t>
      </w:r>
      <w:r w:rsidR="00CA1A0C">
        <w:rPr>
          <w:b/>
          <w:bCs/>
          <w:iCs/>
        </w:rPr>
        <w:t xml:space="preserve"> </w:t>
      </w:r>
    </w:p>
    <w:p w14:paraId="2584764C" w14:textId="62BF4C3D" w:rsidR="00CA1A0C" w:rsidRPr="00CE2AC5" w:rsidRDefault="00DC45A0" w:rsidP="00E8530E">
      <w:r>
        <w:rPr>
          <w:b/>
          <w:bCs/>
          <w:iCs/>
        </w:rPr>
        <w:t>Bio je to dan</w:t>
      </w:r>
      <w:r w:rsidR="00CA1A0C">
        <w:rPr>
          <w:b/>
          <w:bCs/>
          <w:iCs/>
        </w:rPr>
        <w:t xml:space="preserve"> nakon kojeg ništa više nije isto. Dan u kojem je Rijeka pokazala </w:t>
      </w:r>
      <w:r>
        <w:rPr>
          <w:b/>
          <w:bCs/>
          <w:iCs/>
        </w:rPr>
        <w:t>zašto nosi titulu Europske prijestolnice kulture.</w:t>
      </w:r>
    </w:p>
    <w:p w14:paraId="573972FF" w14:textId="192ADD74" w:rsidR="00236288" w:rsidRPr="00D3792F" w:rsidRDefault="00236288" w:rsidP="00E8530E">
      <w:pPr>
        <w:rPr>
          <w:rFonts w:cstheme="minorHAnsi"/>
          <w:b/>
          <w:bCs/>
        </w:rPr>
      </w:pPr>
    </w:p>
    <w:p w14:paraId="7466AAD9" w14:textId="2D35308A" w:rsidR="00077CF2" w:rsidRDefault="00077CF2" w:rsidP="00E8530E"/>
    <w:p w14:paraId="740D54E2" w14:textId="3E7E5DF5" w:rsidR="002C777C" w:rsidRDefault="002C777C" w:rsidP="00E8530E"/>
    <w:p w14:paraId="10E76396" w14:textId="77777777" w:rsidR="002C777C" w:rsidRPr="00E8530E" w:rsidRDefault="002C777C" w:rsidP="00E8530E"/>
    <w:p w14:paraId="793BB10C" w14:textId="77777777" w:rsidR="00FB41E8" w:rsidRPr="00AD74A9" w:rsidRDefault="00FB41E8" w:rsidP="00FB41E8"/>
    <w:p w14:paraId="5F9DB85C" w14:textId="77777777" w:rsidR="00F31FB9" w:rsidRDefault="00F31FB9"/>
    <w:p w14:paraId="40B6914A" w14:textId="77777777" w:rsidR="00F31FB9" w:rsidRDefault="00F31FB9"/>
    <w:sectPr w:rsidR="00F31FB9" w:rsidSect="00203CBF">
      <w:headerReference w:type="default" r:id="rId6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1F168" w14:textId="77777777" w:rsidR="00080E76" w:rsidRDefault="00080E76" w:rsidP="00F31FB9">
      <w:pPr>
        <w:spacing w:after="0" w:line="240" w:lineRule="auto"/>
      </w:pPr>
      <w:r>
        <w:separator/>
      </w:r>
    </w:p>
  </w:endnote>
  <w:endnote w:type="continuationSeparator" w:id="0">
    <w:p w14:paraId="5956CEEB" w14:textId="77777777" w:rsidR="00080E76" w:rsidRDefault="00080E76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D14DC" w14:textId="77777777" w:rsidR="00080E76" w:rsidRDefault="00080E76" w:rsidP="00F31FB9">
      <w:pPr>
        <w:spacing w:after="0" w:line="240" w:lineRule="auto"/>
      </w:pPr>
      <w:r>
        <w:separator/>
      </w:r>
    </w:p>
  </w:footnote>
  <w:footnote w:type="continuationSeparator" w:id="0">
    <w:p w14:paraId="190E8D91" w14:textId="77777777" w:rsidR="00080E76" w:rsidRDefault="00080E76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77CF2"/>
    <w:rsid w:val="00080E76"/>
    <w:rsid w:val="000C4800"/>
    <w:rsid w:val="000E6C95"/>
    <w:rsid w:val="00144DB0"/>
    <w:rsid w:val="00180A39"/>
    <w:rsid w:val="00203CBF"/>
    <w:rsid w:val="00236288"/>
    <w:rsid w:val="00237F2A"/>
    <w:rsid w:val="002C1F57"/>
    <w:rsid w:val="002C777C"/>
    <w:rsid w:val="003A5ED8"/>
    <w:rsid w:val="004022A5"/>
    <w:rsid w:val="00424AE2"/>
    <w:rsid w:val="00427BEF"/>
    <w:rsid w:val="006133F5"/>
    <w:rsid w:val="006542FE"/>
    <w:rsid w:val="00676BBF"/>
    <w:rsid w:val="006C16F9"/>
    <w:rsid w:val="006D010C"/>
    <w:rsid w:val="007248B3"/>
    <w:rsid w:val="00732054"/>
    <w:rsid w:val="008F1A14"/>
    <w:rsid w:val="009171C5"/>
    <w:rsid w:val="009316EA"/>
    <w:rsid w:val="00954132"/>
    <w:rsid w:val="00A66FA1"/>
    <w:rsid w:val="00A67F33"/>
    <w:rsid w:val="00A93A6E"/>
    <w:rsid w:val="00AD74A9"/>
    <w:rsid w:val="00C340E6"/>
    <w:rsid w:val="00C85D48"/>
    <w:rsid w:val="00CA1A0C"/>
    <w:rsid w:val="00CD074B"/>
    <w:rsid w:val="00CE2AC5"/>
    <w:rsid w:val="00D3792F"/>
    <w:rsid w:val="00D44AE3"/>
    <w:rsid w:val="00DC45A0"/>
    <w:rsid w:val="00E032C4"/>
    <w:rsid w:val="00E8530E"/>
    <w:rsid w:val="00E95FF0"/>
    <w:rsid w:val="00F25088"/>
    <w:rsid w:val="00F31FB9"/>
    <w:rsid w:val="00FB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docId w15:val="{49199D4F-955F-4FBC-B6BB-36E27184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Bembić Majda</dc:creator>
  <cp:lastModifiedBy>Musić Iva</cp:lastModifiedBy>
  <cp:revision>2</cp:revision>
  <dcterms:created xsi:type="dcterms:W3CDTF">2020-02-02T09:51:00Z</dcterms:created>
  <dcterms:modified xsi:type="dcterms:W3CDTF">2020-02-02T09:51:00Z</dcterms:modified>
</cp:coreProperties>
</file>