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DA7DED" w14:textId="77777777" w:rsidR="00427BEF" w:rsidRDefault="00427BEF"/>
    <w:p w14:paraId="3CA4CB68" w14:textId="77777777" w:rsidR="002634E2" w:rsidRDefault="002634E2"/>
    <w:p w14:paraId="3C1DB1F5" w14:textId="13519A9A" w:rsidR="00234313" w:rsidRPr="00B90F28" w:rsidRDefault="00234313">
      <w:r w:rsidRPr="00B90F28">
        <w:t>Rijeka, 16. siječnja, 2020.g.</w:t>
      </w:r>
    </w:p>
    <w:p w14:paraId="65A6246E" w14:textId="77777777" w:rsidR="002634E2" w:rsidRDefault="002634E2" w:rsidP="00234313">
      <w:pPr>
        <w:jc w:val="right"/>
        <w:rPr>
          <w:b/>
          <w:bCs/>
        </w:rPr>
      </w:pPr>
    </w:p>
    <w:p w14:paraId="5A40DB12" w14:textId="1814E0C9" w:rsidR="00234313" w:rsidRPr="00025DF2" w:rsidRDefault="00234313" w:rsidP="00234313">
      <w:pPr>
        <w:jc w:val="right"/>
        <w:rPr>
          <w:b/>
          <w:bCs/>
        </w:rPr>
      </w:pPr>
      <w:r w:rsidRPr="00025DF2">
        <w:rPr>
          <w:b/>
          <w:bCs/>
        </w:rPr>
        <w:t>NAJAVA DOGAĐANJA</w:t>
      </w:r>
      <w:r w:rsidR="004B2417">
        <w:rPr>
          <w:b/>
          <w:bCs/>
        </w:rPr>
        <w:t xml:space="preserve"> I POZIV ZA MEDIJE</w:t>
      </w:r>
    </w:p>
    <w:p w14:paraId="23B40C6E" w14:textId="77777777" w:rsidR="002634E2" w:rsidRDefault="002634E2" w:rsidP="00B90F28">
      <w:pPr>
        <w:spacing w:after="0"/>
        <w:jc w:val="center"/>
        <w:rPr>
          <w:b/>
          <w:bCs/>
        </w:rPr>
      </w:pPr>
    </w:p>
    <w:p w14:paraId="3FB19F33" w14:textId="28F916D0" w:rsidR="00B90F28" w:rsidRDefault="00025DF2" w:rsidP="00B90F28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GRADNJOM CIGLENOG LABIRINTA </w:t>
      </w:r>
      <w:r w:rsidR="000B1EC6">
        <w:rPr>
          <w:b/>
          <w:bCs/>
        </w:rPr>
        <w:t>NASTAVLJA</w:t>
      </w:r>
      <w:bookmarkStart w:id="0" w:name="_GoBack"/>
      <w:bookmarkEnd w:id="0"/>
      <w:r>
        <w:rPr>
          <w:b/>
          <w:bCs/>
        </w:rPr>
        <w:t xml:space="preserve"> SE PROJEKT </w:t>
      </w:r>
    </w:p>
    <w:p w14:paraId="6285E583" w14:textId="359CFC4A" w:rsidR="00234313" w:rsidRDefault="00025DF2" w:rsidP="00B90F28">
      <w:pPr>
        <w:spacing w:after="0"/>
        <w:jc w:val="center"/>
        <w:rPr>
          <w:b/>
          <w:bCs/>
        </w:rPr>
      </w:pPr>
      <w:r>
        <w:rPr>
          <w:b/>
          <w:bCs/>
        </w:rPr>
        <w:t>ZELENI SUŠAK – HOMMAGE JOSIPU KULFANEKU</w:t>
      </w:r>
    </w:p>
    <w:p w14:paraId="5A120F27" w14:textId="77777777" w:rsidR="00B90F28" w:rsidRPr="00B90F28" w:rsidRDefault="00B90F28" w:rsidP="00B90F28">
      <w:pPr>
        <w:spacing w:after="0"/>
        <w:jc w:val="center"/>
        <w:rPr>
          <w:b/>
          <w:bCs/>
        </w:rPr>
      </w:pPr>
    </w:p>
    <w:p w14:paraId="372108DD" w14:textId="77777777" w:rsidR="002634E2" w:rsidRDefault="002634E2" w:rsidP="007E4B5A">
      <w:pPr>
        <w:ind w:firstLine="708"/>
        <w:rPr>
          <w:b/>
          <w:bCs/>
        </w:rPr>
      </w:pPr>
    </w:p>
    <w:p w14:paraId="1289731C" w14:textId="0126A1CF" w:rsidR="007E4B5A" w:rsidRDefault="00B90F28" w:rsidP="007E4B5A">
      <w:pPr>
        <w:ind w:firstLine="708"/>
      </w:pPr>
      <w:r>
        <w:rPr>
          <w:b/>
          <w:bCs/>
        </w:rPr>
        <w:t xml:space="preserve">U </w:t>
      </w:r>
      <w:r w:rsidR="004054DE" w:rsidRPr="00D14BCE">
        <w:rPr>
          <w:b/>
          <w:bCs/>
        </w:rPr>
        <w:t>pet</w:t>
      </w:r>
      <w:r>
        <w:rPr>
          <w:b/>
          <w:bCs/>
        </w:rPr>
        <w:t>ak</w:t>
      </w:r>
      <w:r w:rsidR="004054DE" w:rsidRPr="00D14BCE">
        <w:rPr>
          <w:b/>
          <w:bCs/>
        </w:rPr>
        <w:t xml:space="preserve">, 17. siječnja </w:t>
      </w:r>
      <w:r>
        <w:rPr>
          <w:b/>
          <w:bCs/>
        </w:rPr>
        <w:t xml:space="preserve">2020.g. </w:t>
      </w:r>
      <w:r w:rsidR="004054DE" w:rsidRPr="00D14BCE">
        <w:rPr>
          <w:b/>
          <w:bCs/>
        </w:rPr>
        <w:t xml:space="preserve">u </w:t>
      </w:r>
      <w:r w:rsidR="00D14BCE">
        <w:rPr>
          <w:b/>
          <w:bCs/>
        </w:rPr>
        <w:t>12</w:t>
      </w:r>
      <w:r w:rsidR="004054DE" w:rsidRPr="00D14BCE">
        <w:rPr>
          <w:b/>
          <w:bCs/>
        </w:rPr>
        <w:t xml:space="preserve"> sati</w:t>
      </w:r>
      <w:r w:rsidR="004054DE" w:rsidRPr="00025DF2">
        <w:t xml:space="preserve"> </w:t>
      </w:r>
      <w:r w:rsidR="009B6155" w:rsidRPr="00025DF2">
        <w:t>u krugu</w:t>
      </w:r>
      <w:r w:rsidR="00EF6526" w:rsidRPr="00025DF2">
        <w:t xml:space="preserve"> </w:t>
      </w:r>
      <w:r w:rsidR="00EF6526" w:rsidRPr="00D14BCE">
        <w:rPr>
          <w:b/>
          <w:bCs/>
        </w:rPr>
        <w:t>Osnovne škole Vladimir Gortan</w:t>
      </w:r>
      <w:r w:rsidR="00D14BCE">
        <w:rPr>
          <w:b/>
          <w:bCs/>
        </w:rPr>
        <w:t xml:space="preserve"> </w:t>
      </w:r>
      <w:r w:rsidR="00D14BCE" w:rsidRPr="00D14BCE">
        <w:t>u Rijeci</w:t>
      </w:r>
      <w:r w:rsidR="00EF6526" w:rsidRPr="00025DF2">
        <w:t xml:space="preserve"> (Prilaz Vladimira Gortana 2)</w:t>
      </w:r>
      <w:r w:rsidR="00BB4CAC" w:rsidRPr="00025DF2">
        <w:t>,</w:t>
      </w:r>
      <w:r>
        <w:t xml:space="preserve"> u sklopu </w:t>
      </w:r>
      <w:r w:rsidRPr="00B90F28">
        <w:rPr>
          <w:b/>
          <w:bCs/>
        </w:rPr>
        <w:t>Zelenog vala Europske prijestolnice kulture</w:t>
      </w:r>
      <w:r>
        <w:t>,</w:t>
      </w:r>
      <w:r w:rsidR="00BB4CAC" w:rsidRPr="00025DF2">
        <w:t xml:space="preserve"> </w:t>
      </w:r>
      <w:r w:rsidR="004054DE" w:rsidRPr="00025DF2">
        <w:t>održat</w:t>
      </w:r>
      <w:r>
        <w:t xml:space="preserve"> će se</w:t>
      </w:r>
      <w:r w:rsidR="004054DE" w:rsidRPr="00025DF2">
        <w:t xml:space="preserve"> </w:t>
      </w:r>
      <w:r w:rsidR="004054DE" w:rsidRPr="00D14BCE">
        <w:rPr>
          <w:b/>
          <w:bCs/>
        </w:rPr>
        <w:t>akcija izgradnje ciglenog labirinta</w:t>
      </w:r>
      <w:r w:rsidR="004054DE" w:rsidRPr="00025DF2">
        <w:t xml:space="preserve"> </w:t>
      </w:r>
      <w:r w:rsidR="00FA597D">
        <w:t>(</w:t>
      </w:r>
      <w:r w:rsidR="004054DE" w:rsidRPr="00025DF2">
        <w:t>4</w:t>
      </w:r>
      <w:r w:rsidR="00FF4412" w:rsidRPr="00025DF2">
        <w:t>,5</w:t>
      </w:r>
      <w:r w:rsidR="00241668">
        <w:t xml:space="preserve"> </w:t>
      </w:r>
      <w:r w:rsidR="004054DE" w:rsidRPr="00025DF2">
        <w:t>x</w:t>
      </w:r>
      <w:r w:rsidR="00241668">
        <w:t xml:space="preserve"> </w:t>
      </w:r>
      <w:r w:rsidR="004054DE" w:rsidRPr="00025DF2">
        <w:t>4</w:t>
      </w:r>
      <w:r w:rsidR="00FF4412" w:rsidRPr="00025DF2">
        <w:t>,5</w:t>
      </w:r>
      <w:r w:rsidR="004054DE" w:rsidRPr="00025DF2">
        <w:t xml:space="preserve"> met</w:t>
      </w:r>
      <w:r w:rsidR="006121D0">
        <w:t>ara</w:t>
      </w:r>
      <w:r w:rsidR="00FA597D">
        <w:t>)</w:t>
      </w:r>
      <w:r w:rsidR="004054DE" w:rsidRPr="00025DF2">
        <w:t xml:space="preserve"> ispunj</w:t>
      </w:r>
      <w:r>
        <w:t>enog</w:t>
      </w:r>
      <w:r w:rsidR="004054DE" w:rsidRPr="00025DF2">
        <w:t xml:space="preserve"> kamenčićima u boji</w:t>
      </w:r>
      <w:r>
        <w:t xml:space="preserve">, čime </w:t>
      </w:r>
      <w:r w:rsidRPr="00D14BCE">
        <w:rPr>
          <w:b/>
          <w:bCs/>
        </w:rPr>
        <w:t>Grupa građana Sušačka akcija</w:t>
      </w:r>
      <w:r>
        <w:rPr>
          <w:b/>
          <w:bCs/>
        </w:rPr>
        <w:t xml:space="preserve"> </w:t>
      </w:r>
      <w:r w:rsidRPr="00025DF2">
        <w:t>nastavlja obilježavanje stote godišnjice proglašenja Sušaka gradom</w:t>
      </w:r>
      <w:r>
        <w:t xml:space="preserve">, </w:t>
      </w:r>
      <w:r w:rsidRPr="00B90F28">
        <w:t xml:space="preserve">u </w:t>
      </w:r>
      <w:r w:rsidRPr="00FA597D">
        <w:t>okviru projekta</w:t>
      </w:r>
      <w:r w:rsidRPr="00D14BCE">
        <w:rPr>
          <w:b/>
          <w:bCs/>
        </w:rPr>
        <w:t xml:space="preserve"> Zeleni Sušak – Hommage Josipu Kulfaneku</w:t>
      </w:r>
      <w:r>
        <w:t>.</w:t>
      </w:r>
    </w:p>
    <w:p w14:paraId="5201BB29" w14:textId="6D207DDD" w:rsidR="00B90F28" w:rsidRDefault="009A2160" w:rsidP="007E4B5A">
      <w:r w:rsidRPr="00025DF2">
        <w:t xml:space="preserve">U izgradnju labirinta osim članova grupe građana Sušačka akcija, </w:t>
      </w:r>
      <w:r w:rsidRPr="00D14BCE">
        <w:rPr>
          <w:b/>
          <w:bCs/>
        </w:rPr>
        <w:t>uključeni su i učenici osmih razreda OŠ Vladimir Gortan</w:t>
      </w:r>
      <w:r w:rsidR="00FA597D">
        <w:rPr>
          <w:b/>
          <w:bCs/>
        </w:rPr>
        <w:t xml:space="preserve">, </w:t>
      </w:r>
      <w:r w:rsidR="00FA597D">
        <w:t xml:space="preserve">te dio </w:t>
      </w:r>
      <w:r w:rsidR="00FA597D" w:rsidRPr="00FA597D">
        <w:rPr>
          <w:b/>
          <w:bCs/>
        </w:rPr>
        <w:t>volonterki – studentica Učiteljskog fakulteta</w:t>
      </w:r>
      <w:r w:rsidR="00FA597D">
        <w:t>.</w:t>
      </w:r>
    </w:p>
    <w:p w14:paraId="741DF08B" w14:textId="4C7F362C" w:rsidR="007E4B5A" w:rsidRDefault="00A5364D" w:rsidP="007E4B5A">
      <w:pPr>
        <w:spacing w:after="0"/>
      </w:pPr>
      <w:r>
        <w:t xml:space="preserve">Izgradnja labirinta nastavak je projekta Zeleni Sušak – Hommage Josipu Kulfaneku. </w:t>
      </w:r>
    </w:p>
    <w:p w14:paraId="385C4A70" w14:textId="3998FE97" w:rsidR="00B14468" w:rsidRDefault="00A5364D" w:rsidP="007E4B5A">
      <w:pPr>
        <w:spacing w:after="0"/>
      </w:pPr>
      <w:r>
        <w:t xml:space="preserve">Prvi dio projekta proveden je u listopadu prošle godine kada je u prostoru oko škole provedena akcija sadnje bilja i stabala. Tada su posađena </w:t>
      </w:r>
      <w:r w:rsidR="00B159B7" w:rsidRPr="00025DF2">
        <w:t>stabla ukrasnih šljiva, jabuka, lovora, planike i hrasta, kao i puno ukra</w:t>
      </w:r>
      <w:r w:rsidR="00A140F5" w:rsidRPr="00025DF2">
        <w:t>s</w:t>
      </w:r>
      <w:r w:rsidR="00B159B7" w:rsidRPr="00025DF2">
        <w:t>nih grmova.</w:t>
      </w:r>
      <w:r w:rsidR="00A140F5" w:rsidRPr="00025DF2">
        <w:t xml:space="preserve"> Valja istaknuti kako je upravo prostor ove osnovne škole odabran za provedbu projekta  budući da se</w:t>
      </w:r>
      <w:r w:rsidR="00D14BCE">
        <w:t xml:space="preserve"> </w:t>
      </w:r>
      <w:r w:rsidR="00A140F5" w:rsidRPr="00025DF2">
        <w:t>na njenom mjestu do 1967. godine nalazio rasadnik Josipa Kulfaneka.</w:t>
      </w:r>
    </w:p>
    <w:p w14:paraId="3D6BB229" w14:textId="77777777" w:rsidR="007E4B5A" w:rsidRPr="00025DF2" w:rsidRDefault="007E4B5A" w:rsidP="007E4B5A">
      <w:pPr>
        <w:spacing w:after="0"/>
      </w:pPr>
    </w:p>
    <w:p w14:paraId="2EAF52C0" w14:textId="679E976C" w:rsidR="00E45161" w:rsidRDefault="00E45161" w:rsidP="00FB34E3">
      <w:r w:rsidRPr="007E4B5A">
        <w:t>Josip Kulfanek</w:t>
      </w:r>
      <w:r w:rsidRPr="00025DF2">
        <w:t xml:space="preserve"> rođen je krajem 19. stoljeća u Moravskoj, a nakon studija vrtlarstva u Brnu gdje je specijalizirao cvjećarstvo i uređivanje parkova, 1926. godine se doselio na Sušak. Zeleni potpis ovog samozatajnog Čeha ostao je upisan u brojnim parkovima </w:t>
      </w:r>
      <w:r w:rsidR="00AF06AF">
        <w:t>na Sušaku</w:t>
      </w:r>
      <w:r w:rsidRPr="00025DF2">
        <w:t xml:space="preserve"> – primjerice u Parku heroja na Trsatu, Parku Augusta Cesarca na Pećinama, parkovima i drvoredima na Sušaku nastalima između dva svjetska rata i još brojnim drugim zelenim površinama.</w:t>
      </w:r>
    </w:p>
    <w:p w14:paraId="4A2403D8" w14:textId="77777777" w:rsidR="007E4B5A" w:rsidRPr="00025DF2" w:rsidRDefault="007E4B5A" w:rsidP="00FB34E3"/>
    <w:p w14:paraId="40D8CEBC" w14:textId="5045F60E" w:rsidR="00B90F28" w:rsidRDefault="00B90F28" w:rsidP="00B90F28">
      <w:pPr>
        <w:shd w:val="clear" w:color="auto" w:fill="FFFFFF"/>
        <w:jc w:val="both"/>
        <w:rPr>
          <w:rFonts w:eastAsia="Times New Roman" w:cstheme="minorHAnsi"/>
          <w:lang w:eastAsia="hr-HR"/>
        </w:rPr>
      </w:pPr>
      <w:r w:rsidRPr="00967D75">
        <w:rPr>
          <w:rFonts w:eastAsia="Times New Roman" w:cstheme="minorHAnsi"/>
          <w:lang w:eastAsia="hr-HR"/>
        </w:rPr>
        <w:t>Unaprijed zahvaljujem na objavi najave</w:t>
      </w:r>
      <w:r w:rsidR="004B2417">
        <w:rPr>
          <w:rFonts w:eastAsia="Times New Roman" w:cstheme="minorHAnsi"/>
          <w:lang w:eastAsia="hr-HR"/>
        </w:rPr>
        <w:t xml:space="preserve"> i dolasku te srdačno pozdravljam</w:t>
      </w:r>
      <w:r w:rsidRPr="00967D75">
        <w:rPr>
          <w:rFonts w:eastAsia="Times New Roman" w:cstheme="minorHAnsi"/>
          <w:lang w:eastAsia="hr-HR"/>
        </w:rPr>
        <w:t>.</w:t>
      </w:r>
    </w:p>
    <w:p w14:paraId="6FB9F0D3" w14:textId="77777777" w:rsidR="002634E2" w:rsidRPr="00967D75" w:rsidRDefault="002634E2" w:rsidP="00B90F28">
      <w:pPr>
        <w:shd w:val="clear" w:color="auto" w:fill="FFFFFF"/>
        <w:jc w:val="both"/>
        <w:rPr>
          <w:rFonts w:eastAsia="Times New Roman" w:cstheme="minorHAnsi"/>
          <w:lang w:eastAsia="hr-HR"/>
        </w:rPr>
      </w:pPr>
    </w:p>
    <w:p w14:paraId="587FCE33" w14:textId="77777777" w:rsidR="00B90F28" w:rsidRPr="007E4B5A" w:rsidRDefault="00B90F28" w:rsidP="00B90F28">
      <w:pPr>
        <w:shd w:val="clear" w:color="auto" w:fill="FFFFFF"/>
        <w:spacing w:after="0"/>
        <w:ind w:left="2160" w:firstLine="720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r w:rsidRPr="007E4B5A">
        <w:rPr>
          <w:rFonts w:eastAsia="Times New Roman" w:cstheme="minorHAnsi"/>
          <w:sz w:val="20"/>
          <w:szCs w:val="20"/>
          <w:lang w:eastAsia="hr-HR"/>
        </w:rPr>
        <w:t>Lena Stojiljković</w:t>
      </w:r>
    </w:p>
    <w:p w14:paraId="3A165471" w14:textId="77777777" w:rsidR="00B90F28" w:rsidRPr="007E4B5A" w:rsidRDefault="00B90F28" w:rsidP="00B90F28">
      <w:pPr>
        <w:shd w:val="clear" w:color="auto" w:fill="FFFFFF"/>
        <w:spacing w:after="0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r w:rsidRPr="007E4B5A">
        <w:rPr>
          <w:rFonts w:eastAsia="Times New Roman" w:cstheme="minorHAnsi"/>
          <w:sz w:val="20"/>
          <w:szCs w:val="20"/>
          <w:lang w:eastAsia="hr-HR"/>
        </w:rPr>
        <w:t>Odnosi s medijima, Rijeka 2020</w:t>
      </w:r>
    </w:p>
    <w:p w14:paraId="05B24BB2" w14:textId="77777777" w:rsidR="00B90F28" w:rsidRPr="007E4B5A" w:rsidRDefault="0095749F" w:rsidP="00B90F28">
      <w:pPr>
        <w:shd w:val="clear" w:color="auto" w:fill="FFFFFF"/>
        <w:spacing w:after="0"/>
        <w:jc w:val="right"/>
        <w:textAlignment w:val="baseline"/>
        <w:rPr>
          <w:rFonts w:eastAsia="Times New Roman" w:cstheme="minorHAnsi"/>
          <w:color w:val="4472C4" w:themeColor="accent1"/>
          <w:sz w:val="20"/>
          <w:szCs w:val="20"/>
          <w:lang w:eastAsia="hr-HR"/>
        </w:rPr>
      </w:pPr>
      <w:hyperlink r:id="rId6" w:history="1">
        <w:r w:rsidR="00B90F28" w:rsidRPr="007E4B5A">
          <w:rPr>
            <w:rStyle w:val="Hyperlink"/>
            <w:rFonts w:eastAsia="Times New Roman" w:cstheme="minorHAnsi"/>
            <w:color w:val="4472C4" w:themeColor="accent1"/>
            <w:sz w:val="20"/>
            <w:szCs w:val="20"/>
            <w:lang w:eastAsia="hr-HR"/>
          </w:rPr>
          <w:t>lena.stojiljkovic@rijeka2020.eu</w:t>
        </w:r>
      </w:hyperlink>
    </w:p>
    <w:p w14:paraId="240E9A92" w14:textId="77777777" w:rsidR="00B90F28" w:rsidRPr="007E4B5A" w:rsidRDefault="00B90F28" w:rsidP="00B90F28">
      <w:pPr>
        <w:spacing w:after="0"/>
        <w:jc w:val="right"/>
        <w:rPr>
          <w:rFonts w:cstheme="minorHAnsi"/>
          <w:sz w:val="20"/>
          <w:szCs w:val="20"/>
          <w:shd w:val="clear" w:color="auto" w:fill="FFFFFF"/>
        </w:rPr>
      </w:pPr>
      <w:r w:rsidRPr="007E4B5A">
        <w:rPr>
          <w:rFonts w:cstheme="minorHAnsi"/>
          <w:sz w:val="20"/>
          <w:szCs w:val="20"/>
        </w:rPr>
        <w:t>Mob: +385 91 612 63 42</w:t>
      </w:r>
    </w:p>
    <w:p w14:paraId="170659B5" w14:textId="77777777" w:rsidR="00F31FB9" w:rsidRPr="007E4B5A" w:rsidRDefault="00F31FB9">
      <w:pPr>
        <w:rPr>
          <w:sz w:val="20"/>
          <w:szCs w:val="20"/>
        </w:rPr>
      </w:pPr>
    </w:p>
    <w:p w14:paraId="69AC32F1" w14:textId="77777777" w:rsidR="00F31FB9" w:rsidRDefault="00F31FB9"/>
    <w:p w14:paraId="0E2B3E9D" w14:textId="77777777" w:rsidR="00F31FB9" w:rsidRDefault="00F31FB9"/>
    <w:sectPr w:rsidR="00F31FB9">
      <w:headerReference w:type="default" r:id="rId7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A32248" w14:textId="77777777" w:rsidR="0095749F" w:rsidRDefault="0095749F" w:rsidP="00F31FB9">
      <w:pPr>
        <w:spacing w:after="0" w:line="240" w:lineRule="auto"/>
      </w:pPr>
      <w:r>
        <w:separator/>
      </w:r>
    </w:p>
  </w:endnote>
  <w:endnote w:type="continuationSeparator" w:id="0">
    <w:p w14:paraId="14D0A4D3" w14:textId="77777777" w:rsidR="0095749F" w:rsidRDefault="0095749F" w:rsidP="00F3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D12D3C" w14:textId="77777777" w:rsidR="0095749F" w:rsidRDefault="0095749F" w:rsidP="00F31FB9">
      <w:pPr>
        <w:spacing w:after="0" w:line="240" w:lineRule="auto"/>
      </w:pPr>
      <w:r>
        <w:separator/>
      </w:r>
    </w:p>
  </w:footnote>
  <w:footnote w:type="continuationSeparator" w:id="0">
    <w:p w14:paraId="376E462B" w14:textId="77777777" w:rsidR="0095749F" w:rsidRDefault="0095749F" w:rsidP="00F31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2683EB" w14:textId="77777777" w:rsidR="00F31FB9" w:rsidRDefault="00F31FB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05A26622" wp14:editId="4234CB37">
          <wp:simplePos x="0" y="0"/>
          <wp:positionH relativeFrom="column">
            <wp:posOffset>5082540</wp:posOffset>
          </wp:positionH>
          <wp:positionV relativeFrom="paragraph">
            <wp:posOffset>-30480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7E64E4E7" wp14:editId="7FAE6FA5">
          <wp:simplePos x="0" y="0"/>
          <wp:positionH relativeFrom="column">
            <wp:posOffset>-800735</wp:posOffset>
          </wp:positionH>
          <wp:positionV relativeFrom="paragraph">
            <wp:posOffset>-388620</wp:posOffset>
          </wp:positionV>
          <wp:extent cx="4442460" cy="1120511"/>
          <wp:effectExtent l="0" t="0" r="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48410" cy="1172457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313"/>
    <w:rsid w:val="00025DF2"/>
    <w:rsid w:val="000A0B24"/>
    <w:rsid w:val="000B12E9"/>
    <w:rsid w:val="000B1EC6"/>
    <w:rsid w:val="000C4800"/>
    <w:rsid w:val="00180A39"/>
    <w:rsid w:val="00234313"/>
    <w:rsid w:val="00241668"/>
    <w:rsid w:val="00242690"/>
    <w:rsid w:val="002634E2"/>
    <w:rsid w:val="003E05CD"/>
    <w:rsid w:val="004054DE"/>
    <w:rsid w:val="00427BEF"/>
    <w:rsid w:val="004B2417"/>
    <w:rsid w:val="004E42DD"/>
    <w:rsid w:val="0056401E"/>
    <w:rsid w:val="005D0654"/>
    <w:rsid w:val="006121D0"/>
    <w:rsid w:val="00661C32"/>
    <w:rsid w:val="007E4B5A"/>
    <w:rsid w:val="0095749F"/>
    <w:rsid w:val="009A2160"/>
    <w:rsid w:val="009B6155"/>
    <w:rsid w:val="00A140F5"/>
    <w:rsid w:val="00A5364D"/>
    <w:rsid w:val="00A53E6E"/>
    <w:rsid w:val="00AF06AF"/>
    <w:rsid w:val="00B14468"/>
    <w:rsid w:val="00B159B7"/>
    <w:rsid w:val="00B90F28"/>
    <w:rsid w:val="00BB4CAC"/>
    <w:rsid w:val="00BF6CAC"/>
    <w:rsid w:val="00C84222"/>
    <w:rsid w:val="00D14BCE"/>
    <w:rsid w:val="00D2267D"/>
    <w:rsid w:val="00D57054"/>
    <w:rsid w:val="00E45161"/>
    <w:rsid w:val="00EF6526"/>
    <w:rsid w:val="00F31FB9"/>
    <w:rsid w:val="00F83CAB"/>
    <w:rsid w:val="00FA597D"/>
    <w:rsid w:val="00FB34E3"/>
    <w:rsid w:val="00FF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023A3"/>
  <w15:chartTrackingRefBased/>
  <w15:docId w15:val="{50B4AB67-4D92-4EE2-A92F-256E08E8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FB9"/>
  </w:style>
  <w:style w:type="paragraph" w:styleId="Footer">
    <w:name w:val="footer"/>
    <w:basedOn w:val="Normal"/>
    <w:link w:val="Foot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FB9"/>
  </w:style>
  <w:style w:type="character" w:styleId="Hyperlink">
    <w:name w:val="Hyperlink"/>
    <w:basedOn w:val="DefaultParagraphFont"/>
    <w:uiPriority w:val="99"/>
    <w:unhideWhenUsed/>
    <w:rsid w:val="00B90F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na.stojiljkovic@rijeka2020.e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mbic_majda\Desktop\template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</Template>
  <TotalTime>79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Bembić Majda</dc:creator>
  <cp:keywords/>
  <dc:description/>
  <cp:lastModifiedBy>Stojiljković Lena</cp:lastModifiedBy>
  <cp:revision>201</cp:revision>
  <cp:lastPrinted>2020-01-16T11:05:00Z</cp:lastPrinted>
  <dcterms:created xsi:type="dcterms:W3CDTF">2020-01-16T10:06:00Z</dcterms:created>
  <dcterms:modified xsi:type="dcterms:W3CDTF">2020-01-16T11:46:00Z</dcterms:modified>
</cp:coreProperties>
</file>